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E1D03" w14:textId="4921E811" w:rsidR="005C52C5" w:rsidRPr="006167C1" w:rsidRDefault="005C52C5" w:rsidP="00391C7E">
      <w:pPr>
        <w:pStyle w:val="Corpodetexto"/>
        <w:spacing w:line="360" w:lineRule="auto"/>
        <w:rPr>
          <w:rFonts w:ascii="Arial" w:hAnsi="Arial" w:cs="Arial"/>
          <w:lang w:val="pt-BR"/>
        </w:rPr>
      </w:pPr>
      <w:r w:rsidRPr="006167C1">
        <w:rPr>
          <w:rFonts w:ascii="Arial" w:hAnsi="Arial" w:cs="Arial"/>
          <w:lang w:val="pt-BR"/>
        </w:rPr>
        <w:t>ILMO.</w:t>
      </w:r>
      <w:r w:rsidR="00F62586" w:rsidRPr="006167C1">
        <w:rPr>
          <w:rFonts w:ascii="Arial" w:hAnsi="Arial" w:cs="Arial"/>
          <w:lang w:val="pt-BR"/>
        </w:rPr>
        <w:t xml:space="preserve"> SENHOR </w:t>
      </w:r>
      <w:r w:rsidR="00484585">
        <w:rPr>
          <w:rFonts w:ascii="Arial" w:hAnsi="Arial" w:cs="Arial"/>
          <w:lang w:val="pt-BR"/>
        </w:rPr>
        <w:t>ENCARREGADO PELO TRATAMENTO DE DADOS PESSOAIS NO 1º TABELIONATO DE PROTESTO</w:t>
      </w:r>
      <w:r w:rsidR="003412F1" w:rsidRPr="006167C1">
        <w:rPr>
          <w:rFonts w:ascii="Arial" w:hAnsi="Arial" w:cs="Arial"/>
          <w:lang w:val="pt-BR"/>
        </w:rPr>
        <w:t xml:space="preserve"> DA COMARCA DE MARINGÁ</w:t>
      </w:r>
      <w:r w:rsidR="00C92586" w:rsidRPr="006167C1">
        <w:rPr>
          <w:rFonts w:ascii="Arial" w:hAnsi="Arial" w:cs="Arial"/>
          <w:lang w:val="pt-BR"/>
        </w:rPr>
        <w:t>/</w:t>
      </w:r>
      <w:r w:rsidR="003412F1" w:rsidRPr="006167C1">
        <w:rPr>
          <w:rFonts w:ascii="Arial" w:hAnsi="Arial" w:cs="Arial"/>
          <w:lang w:val="pt-BR"/>
        </w:rPr>
        <w:t>PR</w:t>
      </w:r>
    </w:p>
    <w:p w14:paraId="3C9BA779" w14:textId="77777777" w:rsidR="005C52C5" w:rsidRPr="006167C1" w:rsidRDefault="005C52C5" w:rsidP="00391C7E">
      <w:pPr>
        <w:pStyle w:val="Corpodetexto"/>
        <w:spacing w:line="360" w:lineRule="auto"/>
        <w:rPr>
          <w:rFonts w:ascii="Arial" w:hAnsi="Arial" w:cs="Arial"/>
          <w:b/>
          <w:bCs/>
          <w:sz w:val="23"/>
          <w:szCs w:val="23"/>
          <w:u w:val="single"/>
          <w:lang w:val="pt-BR"/>
        </w:rPr>
      </w:pPr>
    </w:p>
    <w:p w14:paraId="4F46460E" w14:textId="3459B16D" w:rsidR="006167C1" w:rsidRPr="006167C1" w:rsidRDefault="006167C1" w:rsidP="00391C7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3"/>
          <w:szCs w:val="23"/>
          <w:u w:val="single"/>
          <w:lang w:val="pt-BR"/>
        </w:rPr>
      </w:pPr>
      <w:r w:rsidRPr="006167C1">
        <w:rPr>
          <w:rFonts w:ascii="Arial" w:hAnsi="Arial" w:cs="Arial"/>
          <w:b/>
          <w:bCs/>
          <w:sz w:val="23"/>
          <w:szCs w:val="23"/>
          <w:u w:val="single"/>
          <w:lang w:val="pt-BR"/>
        </w:rPr>
        <w:t>REQUISIÇÃO OU RECLAMAÇÃO A RESPEITO D</w:t>
      </w:r>
      <w:r>
        <w:rPr>
          <w:rFonts w:ascii="Arial" w:hAnsi="Arial" w:cs="Arial"/>
          <w:b/>
          <w:bCs/>
          <w:sz w:val="23"/>
          <w:szCs w:val="23"/>
          <w:u w:val="single"/>
          <w:lang w:val="pt-BR"/>
        </w:rPr>
        <w:t>E</w:t>
      </w:r>
      <w:r w:rsidRPr="006167C1">
        <w:rPr>
          <w:rFonts w:ascii="Arial" w:hAnsi="Arial" w:cs="Arial"/>
          <w:b/>
          <w:bCs/>
          <w:sz w:val="23"/>
          <w:szCs w:val="23"/>
          <w:u w:val="single"/>
          <w:lang w:val="pt-BR"/>
        </w:rPr>
        <w:t xml:space="preserve"> </w:t>
      </w:r>
    </w:p>
    <w:p w14:paraId="3A74AD51" w14:textId="2A1A5547" w:rsidR="00FF17B6" w:rsidRPr="006167C1" w:rsidRDefault="006167C1" w:rsidP="00391C7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3"/>
          <w:szCs w:val="23"/>
          <w:u w:val="single"/>
          <w:lang w:val="pt-BR"/>
        </w:rPr>
      </w:pPr>
      <w:r w:rsidRPr="006167C1">
        <w:rPr>
          <w:rFonts w:ascii="Arial" w:hAnsi="Arial" w:cs="Arial"/>
          <w:b/>
          <w:bCs/>
          <w:sz w:val="23"/>
          <w:szCs w:val="23"/>
          <w:u w:val="single"/>
          <w:lang w:val="pt-BR"/>
        </w:rPr>
        <w:t>TRATAMENTO</w:t>
      </w:r>
      <w:r w:rsidR="00C554E3" w:rsidRPr="006167C1">
        <w:rPr>
          <w:rFonts w:ascii="Arial" w:hAnsi="Arial" w:cs="Arial"/>
          <w:b/>
          <w:bCs/>
          <w:sz w:val="23"/>
          <w:szCs w:val="23"/>
          <w:u w:val="single"/>
          <w:lang w:val="pt-BR"/>
        </w:rPr>
        <w:t xml:space="preserve"> DE DADOS PESSOAIS</w:t>
      </w:r>
    </w:p>
    <w:p w14:paraId="2929C688" w14:textId="77777777" w:rsidR="00FF17B6" w:rsidRPr="006167C1" w:rsidRDefault="00FF17B6" w:rsidP="00391C7E">
      <w:pPr>
        <w:pStyle w:val="Corpodetexto"/>
        <w:spacing w:line="360" w:lineRule="auto"/>
        <w:rPr>
          <w:sz w:val="23"/>
          <w:szCs w:val="23"/>
          <w:lang w:val="pt-BR"/>
        </w:rPr>
      </w:pPr>
    </w:p>
    <w:p w14:paraId="42B21B89" w14:textId="16170E6A" w:rsidR="00326D90" w:rsidRPr="006167C1" w:rsidRDefault="00326D90" w:rsidP="00326D90">
      <w:pPr>
        <w:tabs>
          <w:tab w:val="left" w:pos="2340"/>
        </w:tabs>
        <w:spacing w:line="360" w:lineRule="auto"/>
        <w:jc w:val="both"/>
        <w:rPr>
          <w:rFonts w:ascii="Arial" w:hAnsi="Arial" w:cs="Arial"/>
          <w:bCs/>
          <w:sz w:val="23"/>
          <w:szCs w:val="23"/>
          <w:lang w:val="pt-BR"/>
        </w:rPr>
      </w:pPr>
      <w:r w:rsidRPr="006167C1">
        <w:rPr>
          <w:rFonts w:ascii="Arial" w:hAnsi="Arial" w:cs="Arial"/>
          <w:b/>
          <w:bCs/>
          <w:sz w:val="23"/>
          <w:szCs w:val="23"/>
          <w:lang w:val="pt-BR"/>
        </w:rPr>
        <w:t xml:space="preserve">Nome (do requerente): </w:t>
      </w:r>
      <w:r w:rsidRPr="006167C1">
        <w:rPr>
          <w:rFonts w:ascii="Arial" w:hAnsi="Arial" w:cs="Arial"/>
          <w:bCs/>
          <w:sz w:val="23"/>
          <w:szCs w:val="23"/>
          <w:lang w:val="pt-BR"/>
        </w:rPr>
        <w:t>______________________________</w:t>
      </w:r>
      <w:r w:rsidR="006167C1">
        <w:rPr>
          <w:rFonts w:ascii="Arial" w:hAnsi="Arial" w:cs="Arial"/>
          <w:bCs/>
          <w:sz w:val="23"/>
          <w:szCs w:val="23"/>
          <w:lang w:val="pt-BR"/>
        </w:rPr>
        <w:t>___</w:t>
      </w:r>
      <w:r w:rsidRPr="006167C1">
        <w:rPr>
          <w:rFonts w:ascii="Arial" w:hAnsi="Arial" w:cs="Arial"/>
          <w:bCs/>
          <w:sz w:val="23"/>
          <w:szCs w:val="23"/>
          <w:lang w:val="pt-BR"/>
        </w:rPr>
        <w:t xml:space="preserve">____________________, </w:t>
      </w:r>
    </w:p>
    <w:p w14:paraId="45D71F3A" w14:textId="0693FDD5" w:rsidR="00326D90" w:rsidRPr="006167C1" w:rsidRDefault="00326D90" w:rsidP="00326D90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b/>
          <w:sz w:val="23"/>
          <w:szCs w:val="23"/>
          <w:lang w:val="pt-BR"/>
        </w:rPr>
        <w:t>CPF:</w:t>
      </w:r>
      <w:r w:rsidRPr="006167C1">
        <w:rPr>
          <w:rFonts w:ascii="Arial" w:hAnsi="Arial" w:cs="Arial"/>
          <w:sz w:val="23"/>
          <w:szCs w:val="23"/>
          <w:lang w:val="pt-BR"/>
        </w:rPr>
        <w:t>_____________________</w:t>
      </w:r>
      <w:r w:rsidR="006167C1" w:rsidRPr="006167C1">
        <w:rPr>
          <w:rFonts w:ascii="Arial" w:hAnsi="Arial" w:cs="Arial"/>
          <w:sz w:val="23"/>
          <w:szCs w:val="23"/>
          <w:lang w:val="pt-BR"/>
        </w:rPr>
        <w:t>____________________________</w:t>
      </w:r>
      <w:r w:rsidR="006167C1">
        <w:rPr>
          <w:rFonts w:ascii="Arial" w:hAnsi="Arial" w:cs="Arial"/>
          <w:sz w:val="23"/>
          <w:szCs w:val="23"/>
          <w:lang w:val="pt-BR"/>
        </w:rPr>
        <w:t>___</w:t>
      </w:r>
      <w:r w:rsidR="006167C1" w:rsidRPr="006167C1">
        <w:rPr>
          <w:rFonts w:ascii="Arial" w:hAnsi="Arial" w:cs="Arial"/>
          <w:sz w:val="23"/>
          <w:szCs w:val="23"/>
          <w:lang w:val="pt-BR"/>
        </w:rPr>
        <w:t>_______</w:t>
      </w:r>
      <w:r w:rsidRPr="006167C1">
        <w:rPr>
          <w:rFonts w:ascii="Arial" w:hAnsi="Arial" w:cs="Arial"/>
          <w:sz w:val="23"/>
          <w:szCs w:val="23"/>
          <w:lang w:val="pt-BR"/>
        </w:rPr>
        <w:t xml:space="preserve">_________, </w:t>
      </w:r>
    </w:p>
    <w:p w14:paraId="68D5C058" w14:textId="64DB142F" w:rsidR="00FF17B6" w:rsidRPr="006167C1" w:rsidRDefault="00FA4ACA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b/>
          <w:sz w:val="23"/>
          <w:szCs w:val="23"/>
          <w:lang w:val="pt-BR"/>
        </w:rPr>
        <w:t>Telefone:</w:t>
      </w:r>
      <w:r w:rsidRPr="006167C1">
        <w:rPr>
          <w:rFonts w:ascii="Arial" w:hAnsi="Arial" w:cs="Arial"/>
          <w:sz w:val="23"/>
          <w:szCs w:val="23"/>
          <w:lang w:val="pt-BR"/>
        </w:rPr>
        <w:t>____________</w:t>
      </w:r>
      <w:r w:rsidR="006167C1">
        <w:rPr>
          <w:rFonts w:ascii="Arial" w:hAnsi="Arial" w:cs="Arial"/>
          <w:sz w:val="23"/>
          <w:szCs w:val="23"/>
          <w:lang w:val="pt-BR"/>
        </w:rPr>
        <w:t>__</w:t>
      </w:r>
      <w:r w:rsidRPr="006167C1">
        <w:rPr>
          <w:rFonts w:ascii="Arial" w:hAnsi="Arial" w:cs="Arial"/>
          <w:sz w:val="23"/>
          <w:szCs w:val="23"/>
          <w:lang w:val="pt-BR"/>
        </w:rPr>
        <w:t xml:space="preserve">______, </w:t>
      </w:r>
      <w:r w:rsidRPr="006167C1">
        <w:rPr>
          <w:rFonts w:ascii="Arial" w:hAnsi="Arial" w:cs="Arial"/>
          <w:b/>
          <w:sz w:val="23"/>
          <w:szCs w:val="23"/>
          <w:lang w:val="pt-BR"/>
        </w:rPr>
        <w:t>E-mail:</w:t>
      </w:r>
      <w:r w:rsidRPr="006167C1">
        <w:rPr>
          <w:rFonts w:ascii="Arial" w:hAnsi="Arial" w:cs="Arial"/>
          <w:sz w:val="23"/>
          <w:szCs w:val="23"/>
          <w:lang w:val="pt-BR"/>
        </w:rPr>
        <w:t>___________________</w:t>
      </w:r>
      <w:r w:rsidR="006167C1">
        <w:rPr>
          <w:rFonts w:ascii="Arial" w:hAnsi="Arial" w:cs="Arial"/>
          <w:sz w:val="23"/>
          <w:szCs w:val="23"/>
          <w:lang w:val="pt-BR"/>
        </w:rPr>
        <w:t>_</w:t>
      </w:r>
      <w:r w:rsidRPr="006167C1">
        <w:rPr>
          <w:rFonts w:ascii="Arial" w:hAnsi="Arial" w:cs="Arial"/>
          <w:sz w:val="23"/>
          <w:szCs w:val="23"/>
          <w:lang w:val="pt-BR"/>
        </w:rPr>
        <w:t xml:space="preserve">__________________, </w:t>
      </w:r>
      <w:r w:rsidR="00531858" w:rsidRPr="006167C1">
        <w:rPr>
          <w:rFonts w:ascii="Arial" w:hAnsi="Arial" w:cs="Arial"/>
          <w:sz w:val="23"/>
          <w:szCs w:val="23"/>
          <w:lang w:val="pt-BR"/>
        </w:rPr>
        <w:t xml:space="preserve">vem, </w:t>
      </w:r>
      <w:r w:rsidR="00FF17B6" w:rsidRPr="006167C1">
        <w:rPr>
          <w:rFonts w:ascii="Arial" w:hAnsi="Arial" w:cs="Arial"/>
          <w:sz w:val="23"/>
          <w:szCs w:val="23"/>
          <w:lang w:val="pt-BR"/>
        </w:rPr>
        <w:t>com fundamento</w:t>
      </w:r>
      <w:r w:rsidR="003B1EE0" w:rsidRPr="006167C1">
        <w:rPr>
          <w:rFonts w:ascii="Arial" w:hAnsi="Arial" w:cs="Arial"/>
          <w:sz w:val="23"/>
          <w:szCs w:val="23"/>
          <w:lang w:val="pt-BR"/>
        </w:rPr>
        <w:t xml:space="preserve"> </w:t>
      </w:r>
      <w:r w:rsidR="000A3615" w:rsidRPr="006167C1">
        <w:rPr>
          <w:rFonts w:ascii="Arial" w:hAnsi="Arial" w:cs="Arial"/>
          <w:sz w:val="23"/>
          <w:szCs w:val="23"/>
          <w:lang w:val="pt-BR"/>
        </w:rPr>
        <w:t>n</w:t>
      </w:r>
      <w:r w:rsidR="00C554E3" w:rsidRPr="006167C1">
        <w:rPr>
          <w:rFonts w:ascii="Arial" w:hAnsi="Arial" w:cs="Arial"/>
          <w:sz w:val="23"/>
          <w:szCs w:val="23"/>
          <w:lang w:val="pt-BR"/>
        </w:rPr>
        <w:t>a</w:t>
      </w:r>
      <w:r w:rsidR="000A3615" w:rsidRPr="006167C1">
        <w:rPr>
          <w:rFonts w:ascii="Arial" w:hAnsi="Arial" w:cs="Arial"/>
          <w:sz w:val="23"/>
          <w:szCs w:val="23"/>
          <w:lang w:val="pt-BR"/>
        </w:rPr>
        <w:t xml:space="preserve"> </w:t>
      </w:r>
      <w:r w:rsidR="00C554E3" w:rsidRPr="006167C1">
        <w:rPr>
          <w:rFonts w:ascii="Arial" w:hAnsi="Arial" w:cs="Arial"/>
          <w:sz w:val="23"/>
          <w:szCs w:val="23"/>
          <w:lang w:val="pt-BR"/>
        </w:rPr>
        <w:t xml:space="preserve">Lei Federal 13.709, de 14 de agosto de 2018 </w:t>
      </w:r>
      <w:r w:rsidR="00956908" w:rsidRPr="006167C1">
        <w:rPr>
          <w:rFonts w:ascii="Arial" w:hAnsi="Arial" w:cs="Arial"/>
          <w:sz w:val="23"/>
          <w:szCs w:val="23"/>
          <w:lang w:val="pt-BR"/>
        </w:rPr>
        <w:t>–</w:t>
      </w:r>
      <w:r w:rsidR="00C554E3" w:rsidRPr="006167C1">
        <w:rPr>
          <w:rFonts w:ascii="Arial" w:hAnsi="Arial" w:cs="Arial"/>
          <w:sz w:val="23"/>
          <w:szCs w:val="23"/>
          <w:lang w:val="pt-BR"/>
        </w:rPr>
        <w:t xml:space="preserve"> Lei Geral de Proteção de Dados Pessoais (LGPD), </w:t>
      </w:r>
      <w:r w:rsidR="006167C1" w:rsidRPr="006167C1">
        <w:rPr>
          <w:rFonts w:ascii="Arial" w:hAnsi="Arial" w:cs="Arial"/>
          <w:sz w:val="23"/>
          <w:szCs w:val="23"/>
          <w:lang w:val="pt-BR"/>
        </w:rPr>
        <w:t>e na qualidade de TITULAR DE DADOS PESSOAIS, REQUERER ou RECLAMAR o seguinte</w:t>
      </w:r>
      <w:r w:rsidR="003412F1" w:rsidRPr="006167C1">
        <w:rPr>
          <w:rFonts w:ascii="Arial" w:hAnsi="Arial" w:cs="Arial"/>
          <w:sz w:val="23"/>
          <w:szCs w:val="23"/>
          <w:lang w:val="pt-BR"/>
        </w:rPr>
        <w:t xml:space="preserve">: </w:t>
      </w:r>
    </w:p>
    <w:p w14:paraId="6B40ECB9" w14:textId="6F67739D" w:rsidR="00C554E3" w:rsidRPr="006167C1" w:rsidRDefault="006167C1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i/>
          <w:iCs/>
          <w:sz w:val="23"/>
          <w:szCs w:val="23"/>
          <w:lang w:val="pt-BR"/>
        </w:rPr>
      </w:pPr>
      <w:r w:rsidRPr="006167C1">
        <w:rPr>
          <w:rFonts w:ascii="Arial" w:hAnsi="Arial" w:cs="Arial"/>
          <w:b/>
          <w:bCs/>
          <w:i/>
          <w:iCs/>
          <w:sz w:val="23"/>
          <w:szCs w:val="23"/>
          <w:u w:val="single"/>
          <w:lang w:val="pt-BR"/>
        </w:rPr>
        <w:t>Assunto</w:t>
      </w:r>
      <w:r w:rsidRPr="006167C1">
        <w:rPr>
          <w:rFonts w:ascii="Arial" w:hAnsi="Arial" w:cs="Arial"/>
          <w:i/>
          <w:iCs/>
          <w:sz w:val="23"/>
          <w:szCs w:val="23"/>
          <w:lang w:val="pt-BR"/>
        </w:rPr>
        <w:t>:</w:t>
      </w:r>
    </w:p>
    <w:p w14:paraId="34C65F9B" w14:textId="3A62F8FF" w:rsidR="00C554E3" w:rsidRPr="006167C1" w:rsidRDefault="00C554E3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>(</w:t>
      </w:r>
      <w:r w:rsidR="0007792D">
        <w:rPr>
          <w:rFonts w:ascii="Arial" w:hAnsi="Arial" w:cs="Arial"/>
          <w:sz w:val="23"/>
          <w:szCs w:val="23"/>
          <w:lang w:val="pt-BR"/>
        </w:rPr>
        <w:t xml:space="preserve"> </w:t>
      </w:r>
      <w:r w:rsidRPr="006167C1">
        <w:rPr>
          <w:rFonts w:ascii="Arial" w:hAnsi="Arial" w:cs="Arial"/>
          <w:sz w:val="23"/>
          <w:szCs w:val="23"/>
          <w:lang w:val="pt-BR"/>
        </w:rPr>
        <w:t xml:space="preserve"> ) Confirmação de existência de tratamento;</w:t>
      </w:r>
    </w:p>
    <w:p w14:paraId="394E9473" w14:textId="01F710E1" w:rsidR="00C554E3" w:rsidRPr="006167C1" w:rsidRDefault="00C554E3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 xml:space="preserve">( </w:t>
      </w:r>
      <w:r w:rsidR="0007792D">
        <w:rPr>
          <w:rFonts w:ascii="Arial" w:hAnsi="Arial" w:cs="Arial"/>
          <w:sz w:val="23"/>
          <w:szCs w:val="23"/>
          <w:lang w:val="pt-BR"/>
        </w:rPr>
        <w:t xml:space="preserve"> </w:t>
      </w:r>
      <w:r w:rsidRPr="006167C1">
        <w:rPr>
          <w:rFonts w:ascii="Arial" w:hAnsi="Arial" w:cs="Arial"/>
          <w:sz w:val="23"/>
          <w:szCs w:val="23"/>
          <w:lang w:val="pt-BR"/>
        </w:rPr>
        <w:t>) Acesso aos dados;</w:t>
      </w:r>
    </w:p>
    <w:p w14:paraId="16A1E323" w14:textId="7E4F2ABA" w:rsidR="00C554E3" w:rsidRPr="006167C1" w:rsidRDefault="00C554E3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 xml:space="preserve">( </w:t>
      </w:r>
      <w:r w:rsidR="0007792D">
        <w:rPr>
          <w:rFonts w:ascii="Arial" w:hAnsi="Arial" w:cs="Arial"/>
          <w:sz w:val="23"/>
          <w:szCs w:val="23"/>
          <w:lang w:val="pt-BR"/>
        </w:rPr>
        <w:t xml:space="preserve"> </w:t>
      </w:r>
      <w:r w:rsidRPr="006167C1">
        <w:rPr>
          <w:rFonts w:ascii="Arial" w:hAnsi="Arial" w:cs="Arial"/>
          <w:sz w:val="23"/>
          <w:szCs w:val="23"/>
          <w:lang w:val="pt-BR"/>
        </w:rPr>
        <w:t>) Correção ou atualização dos dados;</w:t>
      </w:r>
    </w:p>
    <w:p w14:paraId="5B9363A5" w14:textId="3E271B1B" w:rsidR="00C554E3" w:rsidRPr="006167C1" w:rsidRDefault="00C554E3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 xml:space="preserve">( </w:t>
      </w:r>
      <w:r w:rsidR="0007792D">
        <w:rPr>
          <w:rFonts w:ascii="Arial" w:hAnsi="Arial" w:cs="Arial"/>
          <w:sz w:val="23"/>
          <w:szCs w:val="23"/>
          <w:lang w:val="pt-BR"/>
        </w:rPr>
        <w:t xml:space="preserve"> </w:t>
      </w:r>
      <w:r w:rsidRPr="006167C1">
        <w:rPr>
          <w:rFonts w:ascii="Arial" w:hAnsi="Arial" w:cs="Arial"/>
          <w:sz w:val="23"/>
          <w:szCs w:val="23"/>
          <w:lang w:val="pt-BR"/>
        </w:rPr>
        <w:t>) Anonimização, bloqueio ou eliminação de dados tratados em desconformidade com a lei;</w:t>
      </w:r>
    </w:p>
    <w:p w14:paraId="4062980B" w14:textId="4431C73C" w:rsidR="00C554E3" w:rsidRPr="006167C1" w:rsidRDefault="00C554E3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>(</w:t>
      </w:r>
      <w:r w:rsidR="0007792D">
        <w:rPr>
          <w:rFonts w:ascii="Arial" w:hAnsi="Arial" w:cs="Arial"/>
          <w:sz w:val="23"/>
          <w:szCs w:val="23"/>
          <w:lang w:val="pt-BR"/>
        </w:rPr>
        <w:t xml:space="preserve"> </w:t>
      </w:r>
      <w:r w:rsidRPr="006167C1">
        <w:rPr>
          <w:rFonts w:ascii="Arial" w:hAnsi="Arial" w:cs="Arial"/>
          <w:sz w:val="23"/>
          <w:szCs w:val="23"/>
          <w:lang w:val="pt-BR"/>
        </w:rPr>
        <w:t>) Informações das entidades públicas e privadas com as quais os dados foram compartilhados;</w:t>
      </w:r>
    </w:p>
    <w:p w14:paraId="216FB571" w14:textId="44B518BF" w:rsidR="00C554E3" w:rsidRPr="006167C1" w:rsidRDefault="00C554E3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 xml:space="preserve">( </w:t>
      </w:r>
      <w:r w:rsidR="0007792D">
        <w:rPr>
          <w:rFonts w:ascii="Arial" w:hAnsi="Arial" w:cs="Arial"/>
          <w:sz w:val="23"/>
          <w:szCs w:val="23"/>
          <w:lang w:val="pt-BR"/>
        </w:rPr>
        <w:t xml:space="preserve"> </w:t>
      </w:r>
      <w:r w:rsidRPr="006167C1">
        <w:rPr>
          <w:rFonts w:ascii="Arial" w:hAnsi="Arial" w:cs="Arial"/>
          <w:sz w:val="23"/>
          <w:szCs w:val="23"/>
          <w:lang w:val="pt-BR"/>
        </w:rPr>
        <w:t>) Vedação de compartilhamento de dados;</w:t>
      </w:r>
    </w:p>
    <w:p w14:paraId="5590628D" w14:textId="728329F4" w:rsidR="00C554E3" w:rsidRPr="006167C1" w:rsidRDefault="00C554E3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 xml:space="preserve">( </w:t>
      </w:r>
      <w:r w:rsidR="0007792D">
        <w:rPr>
          <w:rFonts w:ascii="Arial" w:hAnsi="Arial" w:cs="Arial"/>
          <w:sz w:val="23"/>
          <w:szCs w:val="23"/>
          <w:lang w:val="pt-BR"/>
        </w:rPr>
        <w:t xml:space="preserve"> </w:t>
      </w:r>
      <w:r w:rsidRPr="006167C1">
        <w:rPr>
          <w:rFonts w:ascii="Arial" w:hAnsi="Arial" w:cs="Arial"/>
          <w:sz w:val="23"/>
          <w:szCs w:val="23"/>
          <w:lang w:val="pt-BR"/>
        </w:rPr>
        <w:t>) Exclusão de dados pessoais tratados com o consentimento;</w:t>
      </w:r>
    </w:p>
    <w:p w14:paraId="1F21A566" w14:textId="2CED7C4A" w:rsidR="00C554E3" w:rsidRPr="006167C1" w:rsidRDefault="00C554E3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 xml:space="preserve">( </w:t>
      </w:r>
      <w:r w:rsidR="0007792D">
        <w:rPr>
          <w:rFonts w:ascii="Arial" w:hAnsi="Arial" w:cs="Arial"/>
          <w:sz w:val="23"/>
          <w:szCs w:val="23"/>
          <w:lang w:val="pt-BR"/>
        </w:rPr>
        <w:t xml:space="preserve"> </w:t>
      </w:r>
      <w:r w:rsidRPr="006167C1">
        <w:rPr>
          <w:rFonts w:ascii="Arial" w:hAnsi="Arial" w:cs="Arial"/>
          <w:sz w:val="23"/>
          <w:szCs w:val="23"/>
          <w:lang w:val="pt-BR"/>
        </w:rPr>
        <w:t>) Revogação do consentimento;</w:t>
      </w:r>
    </w:p>
    <w:p w14:paraId="0125929B" w14:textId="2DC5E618" w:rsidR="00C554E3" w:rsidRPr="006167C1" w:rsidRDefault="00C554E3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 xml:space="preserve">( </w:t>
      </w:r>
      <w:r w:rsidR="0007792D">
        <w:rPr>
          <w:rFonts w:ascii="Arial" w:hAnsi="Arial" w:cs="Arial"/>
          <w:sz w:val="23"/>
          <w:szCs w:val="23"/>
          <w:lang w:val="pt-BR"/>
        </w:rPr>
        <w:t xml:space="preserve"> </w:t>
      </w:r>
      <w:r w:rsidRPr="006167C1">
        <w:rPr>
          <w:rFonts w:ascii="Arial" w:hAnsi="Arial" w:cs="Arial"/>
          <w:sz w:val="23"/>
          <w:szCs w:val="23"/>
          <w:lang w:val="pt-BR"/>
        </w:rPr>
        <w:t>) Oposição de tratamento de dados tratados com o Legítimo Interesse nos termos da Política</w:t>
      </w:r>
      <w:r w:rsidR="006167C1" w:rsidRPr="006167C1">
        <w:rPr>
          <w:rFonts w:ascii="Arial" w:hAnsi="Arial" w:cs="Arial"/>
          <w:sz w:val="23"/>
          <w:szCs w:val="23"/>
          <w:lang w:val="pt-BR"/>
        </w:rPr>
        <w:t xml:space="preserve"> </w:t>
      </w:r>
      <w:r w:rsidRPr="006167C1">
        <w:rPr>
          <w:rFonts w:ascii="Arial" w:hAnsi="Arial" w:cs="Arial"/>
          <w:sz w:val="23"/>
          <w:szCs w:val="23"/>
          <w:lang w:val="pt-BR"/>
        </w:rPr>
        <w:t>de Privacidade;</w:t>
      </w:r>
    </w:p>
    <w:p w14:paraId="1975F11E" w14:textId="1C18FDF0" w:rsidR="00C554E3" w:rsidRPr="006167C1" w:rsidRDefault="00C554E3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 xml:space="preserve">( </w:t>
      </w:r>
      <w:r w:rsidR="0007792D">
        <w:rPr>
          <w:rFonts w:ascii="Arial" w:hAnsi="Arial" w:cs="Arial"/>
          <w:sz w:val="23"/>
          <w:szCs w:val="23"/>
          <w:lang w:val="pt-BR"/>
        </w:rPr>
        <w:t xml:space="preserve"> </w:t>
      </w:r>
      <w:r w:rsidRPr="006167C1">
        <w:rPr>
          <w:rFonts w:ascii="Arial" w:hAnsi="Arial" w:cs="Arial"/>
          <w:sz w:val="23"/>
          <w:szCs w:val="23"/>
          <w:lang w:val="pt-BR"/>
        </w:rPr>
        <w:t>) Outros</w:t>
      </w:r>
      <w:r w:rsidR="00522347">
        <w:rPr>
          <w:rFonts w:ascii="Arial" w:hAnsi="Arial" w:cs="Arial"/>
          <w:sz w:val="23"/>
          <w:szCs w:val="23"/>
          <w:lang w:val="pt-BR"/>
        </w:rPr>
        <w:t>.</w:t>
      </w:r>
    </w:p>
    <w:p w14:paraId="0006CDEE" w14:textId="64B978FA" w:rsidR="006167C1" w:rsidRPr="006167C1" w:rsidRDefault="0007792D" w:rsidP="00C554E3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>
        <w:rPr>
          <w:rFonts w:ascii="Arial" w:hAnsi="Arial" w:cs="Arial"/>
          <w:b/>
          <w:bCs/>
          <w:i/>
          <w:iCs/>
          <w:sz w:val="23"/>
          <w:szCs w:val="23"/>
          <w:u w:val="single"/>
          <w:lang w:val="pt-BR"/>
        </w:rPr>
        <w:t>Explicitação</w:t>
      </w:r>
      <w:r w:rsidR="006167C1" w:rsidRPr="006167C1">
        <w:rPr>
          <w:rFonts w:ascii="Arial" w:hAnsi="Arial" w:cs="Arial"/>
          <w:b/>
          <w:bCs/>
          <w:i/>
          <w:iCs/>
          <w:sz w:val="23"/>
          <w:szCs w:val="23"/>
          <w:u w:val="single"/>
          <w:lang w:val="pt-BR"/>
        </w:rPr>
        <w:t xml:space="preserve"> do requerimento ou reclamação</w:t>
      </w:r>
      <w:r w:rsidR="006167C1" w:rsidRPr="006167C1">
        <w:rPr>
          <w:rFonts w:ascii="Arial" w:hAnsi="Arial" w:cs="Arial"/>
          <w:sz w:val="23"/>
          <w:szCs w:val="23"/>
          <w:lang w:val="pt-BR"/>
        </w:rPr>
        <w:t xml:space="preserve"> (</w:t>
      </w:r>
      <w:r>
        <w:rPr>
          <w:rFonts w:ascii="Arial" w:hAnsi="Arial" w:cs="Arial"/>
          <w:i/>
          <w:iCs/>
          <w:sz w:val="23"/>
          <w:szCs w:val="23"/>
          <w:lang w:val="pt-BR"/>
        </w:rPr>
        <w:t>se necessário</w:t>
      </w:r>
      <w:r w:rsidR="006167C1" w:rsidRPr="006167C1">
        <w:rPr>
          <w:rFonts w:ascii="Arial" w:hAnsi="Arial" w:cs="Arial"/>
          <w:sz w:val="23"/>
          <w:szCs w:val="23"/>
          <w:lang w:val="pt-BR"/>
        </w:rPr>
        <w:t>):</w:t>
      </w:r>
    </w:p>
    <w:p w14:paraId="07503A30" w14:textId="77777777" w:rsidR="006167C1" w:rsidRPr="006167C1" w:rsidRDefault="006167C1" w:rsidP="006167C1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>______________________________________________________________________</w:t>
      </w:r>
    </w:p>
    <w:p w14:paraId="413EC835" w14:textId="77777777" w:rsidR="006167C1" w:rsidRPr="006167C1" w:rsidRDefault="006167C1" w:rsidP="006167C1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>______________________________________________________________________</w:t>
      </w:r>
    </w:p>
    <w:p w14:paraId="60DFB9EC" w14:textId="77777777" w:rsidR="006B7707" w:rsidRPr="006167C1" w:rsidRDefault="006B7707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</w:p>
    <w:p w14:paraId="01EC7498" w14:textId="7CFC9340" w:rsidR="0088176E" w:rsidRPr="006167C1" w:rsidRDefault="009F5A8A" w:rsidP="00391C7E">
      <w:pPr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>......</w:t>
      </w:r>
      <w:r>
        <w:rPr>
          <w:rFonts w:ascii="Arial" w:hAnsi="Arial" w:cs="Arial"/>
          <w:sz w:val="23"/>
          <w:szCs w:val="23"/>
          <w:lang w:val="pt-BR"/>
        </w:rPr>
        <w:t xml:space="preserve">.......................................... </w:t>
      </w:r>
      <w:r>
        <w:rPr>
          <w:rFonts w:ascii="Arial" w:hAnsi="Arial" w:cs="Arial"/>
          <w:i/>
          <w:iCs/>
          <w:sz w:val="23"/>
          <w:szCs w:val="23"/>
          <w:lang w:val="pt-BR"/>
        </w:rPr>
        <w:t>(local</w:t>
      </w:r>
      <w:r>
        <w:rPr>
          <w:rFonts w:ascii="Arial" w:hAnsi="Arial" w:cs="Arial"/>
          <w:sz w:val="23"/>
          <w:szCs w:val="23"/>
          <w:lang w:val="pt-BR"/>
        </w:rPr>
        <w:t>)</w:t>
      </w:r>
      <w:r w:rsidR="0088176E" w:rsidRPr="006167C1">
        <w:rPr>
          <w:rFonts w:ascii="Arial" w:hAnsi="Arial" w:cs="Arial"/>
          <w:sz w:val="23"/>
          <w:szCs w:val="23"/>
          <w:lang w:val="pt-BR"/>
        </w:rPr>
        <w:t>, ...... de ........................ de 20</w:t>
      </w:r>
      <w:r w:rsidR="00617211" w:rsidRPr="006167C1">
        <w:rPr>
          <w:rFonts w:ascii="Arial" w:hAnsi="Arial" w:cs="Arial"/>
          <w:sz w:val="23"/>
          <w:szCs w:val="23"/>
          <w:lang w:val="pt-BR"/>
        </w:rPr>
        <w:t>2</w:t>
      </w:r>
      <w:r w:rsidR="0088176E" w:rsidRPr="006167C1">
        <w:rPr>
          <w:rFonts w:ascii="Arial" w:hAnsi="Arial" w:cs="Arial"/>
          <w:sz w:val="23"/>
          <w:szCs w:val="23"/>
          <w:lang w:val="pt-BR"/>
        </w:rPr>
        <w:t>....</w:t>
      </w:r>
    </w:p>
    <w:p w14:paraId="6741A73C" w14:textId="77777777" w:rsidR="000D2F9D" w:rsidRPr="006167C1" w:rsidRDefault="000D2F9D" w:rsidP="00391C7E">
      <w:pPr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</w:p>
    <w:p w14:paraId="5CB99598" w14:textId="77777777" w:rsidR="00187F8F" w:rsidRPr="006167C1" w:rsidRDefault="0088176E" w:rsidP="00391C7E">
      <w:pPr>
        <w:spacing w:line="360" w:lineRule="auto"/>
        <w:jc w:val="both"/>
        <w:rPr>
          <w:rFonts w:ascii="Arial" w:hAnsi="Arial" w:cs="Arial"/>
          <w:sz w:val="23"/>
          <w:szCs w:val="23"/>
          <w:lang w:val="pt-BR"/>
        </w:rPr>
      </w:pPr>
      <w:r w:rsidRPr="006167C1">
        <w:rPr>
          <w:rFonts w:ascii="Arial" w:hAnsi="Arial" w:cs="Arial"/>
          <w:sz w:val="23"/>
          <w:szCs w:val="23"/>
          <w:lang w:val="pt-BR"/>
        </w:rPr>
        <w:t>_________________________________</w:t>
      </w:r>
    </w:p>
    <w:p w14:paraId="20293E59" w14:textId="57FAF6CE" w:rsidR="00A24B17" w:rsidRPr="00A24B17" w:rsidRDefault="00BF0D3E" w:rsidP="00C554E3">
      <w:pPr>
        <w:spacing w:line="360" w:lineRule="auto"/>
        <w:jc w:val="both"/>
        <w:rPr>
          <w:rFonts w:ascii="Arial" w:hAnsi="Arial" w:cs="Arial"/>
          <w:i/>
          <w:sz w:val="23"/>
          <w:szCs w:val="23"/>
          <w:lang w:val="pt-BR"/>
        </w:rPr>
      </w:pPr>
      <w:r w:rsidRPr="006167C1">
        <w:rPr>
          <w:rFonts w:ascii="Arial" w:hAnsi="Arial" w:cs="Arial"/>
          <w:i/>
          <w:sz w:val="23"/>
          <w:szCs w:val="23"/>
          <w:lang w:val="pt-BR"/>
        </w:rPr>
        <w:t>(assinatura)</w:t>
      </w:r>
    </w:p>
    <w:sectPr w:rsidR="00A24B17" w:rsidRPr="00A24B17" w:rsidSect="006167C1">
      <w:footerReference w:type="default" r:id="rId8"/>
      <w:footnotePr>
        <w:pos w:val="beneathText"/>
      </w:footnotePr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76E74" w14:textId="77777777" w:rsidR="00AA36F9" w:rsidRDefault="00AA36F9" w:rsidP="002E02FB">
      <w:r>
        <w:separator/>
      </w:r>
    </w:p>
  </w:endnote>
  <w:endnote w:type="continuationSeparator" w:id="0">
    <w:p w14:paraId="53E45398" w14:textId="77777777" w:rsidR="00AA36F9" w:rsidRDefault="00AA36F9" w:rsidP="002E0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5545172"/>
      <w:docPartObj>
        <w:docPartGallery w:val="Page Numbers (Bottom of Page)"/>
        <w:docPartUnique/>
      </w:docPartObj>
    </w:sdtPr>
    <w:sdtContent>
      <w:p w14:paraId="4FD7C532" w14:textId="77777777" w:rsidR="002E02FB" w:rsidRDefault="002E02FB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64FD" w:rsidRPr="001464FD">
          <w:rPr>
            <w:noProof/>
            <w:lang w:val="pt-BR"/>
          </w:rPr>
          <w:t>1</w:t>
        </w:r>
        <w:r>
          <w:fldChar w:fldCharType="end"/>
        </w:r>
      </w:p>
    </w:sdtContent>
  </w:sdt>
  <w:p w14:paraId="23B4F811" w14:textId="77777777" w:rsidR="002E02FB" w:rsidRDefault="002E02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B8CEF" w14:textId="77777777" w:rsidR="00AA36F9" w:rsidRDefault="00AA36F9" w:rsidP="002E02FB">
      <w:r>
        <w:separator/>
      </w:r>
    </w:p>
  </w:footnote>
  <w:footnote w:type="continuationSeparator" w:id="0">
    <w:p w14:paraId="1A748B7B" w14:textId="77777777" w:rsidR="00AA36F9" w:rsidRDefault="00AA36F9" w:rsidP="002E0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A0B86"/>
    <w:multiLevelType w:val="hybridMultilevel"/>
    <w:tmpl w:val="B7829E8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614"/>
    <w:multiLevelType w:val="hybridMultilevel"/>
    <w:tmpl w:val="15C0BF4C"/>
    <w:lvl w:ilvl="0" w:tplc="47307782">
      <w:start w:val="1"/>
      <w:numFmt w:val="decimal"/>
      <w:lvlText w:val="%1."/>
      <w:lvlJc w:val="left"/>
      <w:pPr>
        <w:ind w:left="27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276D2A22"/>
    <w:multiLevelType w:val="hybridMultilevel"/>
    <w:tmpl w:val="734A4E4A"/>
    <w:lvl w:ilvl="0" w:tplc="C71862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D1052"/>
    <w:multiLevelType w:val="hybridMultilevel"/>
    <w:tmpl w:val="3710D5E8"/>
    <w:lvl w:ilvl="0" w:tplc="C7360ACA">
      <w:start w:val="1"/>
      <w:numFmt w:val="decimal"/>
      <w:lvlText w:val="%1."/>
      <w:lvlJc w:val="left"/>
      <w:pPr>
        <w:ind w:left="7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830026093">
    <w:abstractNumId w:val="0"/>
  </w:num>
  <w:num w:numId="2" w16cid:durableId="1617835496">
    <w:abstractNumId w:val="2"/>
  </w:num>
  <w:num w:numId="3" w16cid:durableId="147409428">
    <w:abstractNumId w:val="1"/>
  </w:num>
  <w:num w:numId="4" w16cid:durableId="19767180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145"/>
    <w:rsid w:val="0006594D"/>
    <w:rsid w:val="0007792D"/>
    <w:rsid w:val="00085645"/>
    <w:rsid w:val="00093129"/>
    <w:rsid w:val="000A3615"/>
    <w:rsid w:val="000C64CD"/>
    <w:rsid w:val="000D2F9D"/>
    <w:rsid w:val="001352D2"/>
    <w:rsid w:val="001402FB"/>
    <w:rsid w:val="001464FD"/>
    <w:rsid w:val="00151CE3"/>
    <w:rsid w:val="00153C30"/>
    <w:rsid w:val="00172728"/>
    <w:rsid w:val="00187F8F"/>
    <w:rsid w:val="001A4D8F"/>
    <w:rsid w:val="001D0F32"/>
    <w:rsid w:val="001D2A6C"/>
    <w:rsid w:val="001E5380"/>
    <w:rsid w:val="00273EFE"/>
    <w:rsid w:val="00276B71"/>
    <w:rsid w:val="002C6F6C"/>
    <w:rsid w:val="002E02FB"/>
    <w:rsid w:val="00305DBF"/>
    <w:rsid w:val="00326D90"/>
    <w:rsid w:val="003412F1"/>
    <w:rsid w:val="003573A5"/>
    <w:rsid w:val="00363484"/>
    <w:rsid w:val="003668EA"/>
    <w:rsid w:val="00391C7E"/>
    <w:rsid w:val="0039479B"/>
    <w:rsid w:val="003B1EE0"/>
    <w:rsid w:val="003C3C91"/>
    <w:rsid w:val="003E3C40"/>
    <w:rsid w:val="003F67AF"/>
    <w:rsid w:val="003F759E"/>
    <w:rsid w:val="004000DF"/>
    <w:rsid w:val="00404311"/>
    <w:rsid w:val="0042461F"/>
    <w:rsid w:val="00447BCE"/>
    <w:rsid w:val="004513F1"/>
    <w:rsid w:val="0045334C"/>
    <w:rsid w:val="00453462"/>
    <w:rsid w:val="00484585"/>
    <w:rsid w:val="004910D5"/>
    <w:rsid w:val="004A6E3E"/>
    <w:rsid w:val="004B4755"/>
    <w:rsid w:val="004E26BD"/>
    <w:rsid w:val="0051135E"/>
    <w:rsid w:val="00512723"/>
    <w:rsid w:val="00522347"/>
    <w:rsid w:val="00531858"/>
    <w:rsid w:val="00534EC0"/>
    <w:rsid w:val="005759DB"/>
    <w:rsid w:val="005912E8"/>
    <w:rsid w:val="005C52C5"/>
    <w:rsid w:val="005C54F0"/>
    <w:rsid w:val="005D5DF3"/>
    <w:rsid w:val="00604BBC"/>
    <w:rsid w:val="006167C1"/>
    <w:rsid w:val="00617211"/>
    <w:rsid w:val="00617C7F"/>
    <w:rsid w:val="0063170F"/>
    <w:rsid w:val="00661576"/>
    <w:rsid w:val="006904E6"/>
    <w:rsid w:val="00692C6F"/>
    <w:rsid w:val="0069446A"/>
    <w:rsid w:val="00695D0A"/>
    <w:rsid w:val="006B7707"/>
    <w:rsid w:val="006C3F68"/>
    <w:rsid w:val="006D6BA8"/>
    <w:rsid w:val="006E5145"/>
    <w:rsid w:val="007651F2"/>
    <w:rsid w:val="007A3762"/>
    <w:rsid w:val="007B2AEE"/>
    <w:rsid w:val="007C40BC"/>
    <w:rsid w:val="007C7F50"/>
    <w:rsid w:val="007D0A45"/>
    <w:rsid w:val="007F7038"/>
    <w:rsid w:val="0088176E"/>
    <w:rsid w:val="00883F32"/>
    <w:rsid w:val="0089231B"/>
    <w:rsid w:val="008E1075"/>
    <w:rsid w:val="0090322A"/>
    <w:rsid w:val="00916411"/>
    <w:rsid w:val="0093185C"/>
    <w:rsid w:val="00956908"/>
    <w:rsid w:val="009706C9"/>
    <w:rsid w:val="00981A8C"/>
    <w:rsid w:val="00985995"/>
    <w:rsid w:val="00991F6D"/>
    <w:rsid w:val="009A0CA2"/>
    <w:rsid w:val="009C4499"/>
    <w:rsid w:val="009E0CD1"/>
    <w:rsid w:val="009F5A8A"/>
    <w:rsid w:val="00A110BE"/>
    <w:rsid w:val="00A1133D"/>
    <w:rsid w:val="00A24B17"/>
    <w:rsid w:val="00A72B1B"/>
    <w:rsid w:val="00A817A0"/>
    <w:rsid w:val="00A95F44"/>
    <w:rsid w:val="00AA092E"/>
    <w:rsid w:val="00AA36F9"/>
    <w:rsid w:val="00AB4B5D"/>
    <w:rsid w:val="00AC253E"/>
    <w:rsid w:val="00AF6C47"/>
    <w:rsid w:val="00B170DE"/>
    <w:rsid w:val="00B45151"/>
    <w:rsid w:val="00B52CBF"/>
    <w:rsid w:val="00B91E54"/>
    <w:rsid w:val="00B95DF0"/>
    <w:rsid w:val="00BD350B"/>
    <w:rsid w:val="00BE2F3A"/>
    <w:rsid w:val="00BE6AC7"/>
    <w:rsid w:val="00BF09C3"/>
    <w:rsid w:val="00BF0D3E"/>
    <w:rsid w:val="00BF1F70"/>
    <w:rsid w:val="00BF29B8"/>
    <w:rsid w:val="00C24197"/>
    <w:rsid w:val="00C554E3"/>
    <w:rsid w:val="00C912DB"/>
    <w:rsid w:val="00C92586"/>
    <w:rsid w:val="00CC6A20"/>
    <w:rsid w:val="00CD64EF"/>
    <w:rsid w:val="00CE6922"/>
    <w:rsid w:val="00D312BE"/>
    <w:rsid w:val="00D312CC"/>
    <w:rsid w:val="00D5095A"/>
    <w:rsid w:val="00DA1519"/>
    <w:rsid w:val="00DD0FA4"/>
    <w:rsid w:val="00DD2D97"/>
    <w:rsid w:val="00E0626F"/>
    <w:rsid w:val="00E10A57"/>
    <w:rsid w:val="00E17B08"/>
    <w:rsid w:val="00E312D1"/>
    <w:rsid w:val="00E32BCD"/>
    <w:rsid w:val="00E41342"/>
    <w:rsid w:val="00E57DF1"/>
    <w:rsid w:val="00E60A58"/>
    <w:rsid w:val="00E749AC"/>
    <w:rsid w:val="00E92AAD"/>
    <w:rsid w:val="00E96107"/>
    <w:rsid w:val="00EC3654"/>
    <w:rsid w:val="00EC39CA"/>
    <w:rsid w:val="00EC4A0D"/>
    <w:rsid w:val="00ED23C1"/>
    <w:rsid w:val="00F00642"/>
    <w:rsid w:val="00F25A25"/>
    <w:rsid w:val="00F62586"/>
    <w:rsid w:val="00F65258"/>
    <w:rsid w:val="00F97548"/>
    <w:rsid w:val="00FA4ACA"/>
    <w:rsid w:val="00FA6AA7"/>
    <w:rsid w:val="00FC13E1"/>
    <w:rsid w:val="00FC654B"/>
    <w:rsid w:val="00FE7F08"/>
    <w:rsid w:val="00FF0E95"/>
    <w:rsid w:val="00FF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4C8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n-US" w:eastAsia="ar-SA"/>
    </w:rPr>
  </w:style>
  <w:style w:type="paragraph" w:styleId="Ttulo1">
    <w:name w:val="heading 1"/>
    <w:basedOn w:val="Normal"/>
    <w:next w:val="Normal"/>
    <w:link w:val="Ttulo1Char"/>
    <w:qFormat/>
    <w:rsid w:val="005C52C5"/>
    <w:pPr>
      <w:keepNext/>
      <w:suppressAutoHyphens w:val="0"/>
      <w:spacing w:line="360" w:lineRule="auto"/>
      <w:jc w:val="both"/>
      <w:outlineLvl w:val="0"/>
    </w:pPr>
    <w:rPr>
      <w:i/>
      <w:iCs/>
      <w:sz w:val="20"/>
      <w:lang w:val="pt-BR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pPr>
      <w:jc w:val="both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character" w:customStyle="1" w:styleId="Ttulo1Char">
    <w:name w:val="Título 1 Char"/>
    <w:link w:val="Ttulo1"/>
    <w:rsid w:val="005C52C5"/>
    <w:rPr>
      <w:i/>
      <w:iCs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E9610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312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12D1"/>
    <w:rPr>
      <w:rFonts w:ascii="Tahoma" w:hAnsi="Tahoma" w:cs="Tahoma"/>
      <w:sz w:val="16"/>
      <w:szCs w:val="16"/>
      <w:lang w:val="en-US" w:eastAsia="ar-SA"/>
    </w:rPr>
  </w:style>
  <w:style w:type="paragraph" w:styleId="Cabealho">
    <w:name w:val="header"/>
    <w:basedOn w:val="Normal"/>
    <w:link w:val="CabealhoChar"/>
    <w:uiPriority w:val="99"/>
    <w:unhideWhenUsed/>
    <w:rsid w:val="002E02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02FB"/>
    <w:rPr>
      <w:sz w:val="24"/>
      <w:szCs w:val="24"/>
      <w:lang w:val="en-US" w:eastAsia="ar-SA"/>
    </w:rPr>
  </w:style>
  <w:style w:type="paragraph" w:styleId="Rodap">
    <w:name w:val="footer"/>
    <w:basedOn w:val="Normal"/>
    <w:link w:val="RodapChar"/>
    <w:uiPriority w:val="99"/>
    <w:unhideWhenUsed/>
    <w:rsid w:val="002E02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02FB"/>
    <w:rPr>
      <w:sz w:val="24"/>
      <w:szCs w:val="24"/>
      <w:lang w:val="en-US" w:eastAsia="ar-SA"/>
    </w:rPr>
  </w:style>
  <w:style w:type="character" w:styleId="Hyperlink">
    <w:name w:val="Hyperlink"/>
    <w:basedOn w:val="Fontepargpadro"/>
    <w:uiPriority w:val="99"/>
    <w:unhideWhenUsed/>
    <w:rsid w:val="003412F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412F1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B77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47BC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47BCE"/>
    <w:rPr>
      <w:lang w:val="en-US"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447B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2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26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4C0CB-D65D-4DE9-B88E-A28A67CB8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relativo à LGPD v. 2b</Template>
  <TotalTime>16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ILMO SR</vt:lpstr>
    </vt:vector>
  </TitlesOfParts>
  <Company>Hewlett-Packard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ILMO SR</dc:title>
  <dc:creator>Alexandre Scigliano Valerio</dc:creator>
  <cp:lastModifiedBy>Alexandre Scigliano Valerio</cp:lastModifiedBy>
  <cp:revision>10</cp:revision>
  <cp:lastPrinted>2013-02-07T17:35:00Z</cp:lastPrinted>
  <dcterms:created xsi:type="dcterms:W3CDTF">2023-02-27T21:50:00Z</dcterms:created>
  <dcterms:modified xsi:type="dcterms:W3CDTF">2023-02-27T22:06:00Z</dcterms:modified>
</cp:coreProperties>
</file>